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6F5" w:rsidRDefault="001256F5">
      <w:pPr>
        <w:rPr>
          <w:sz w:val="32"/>
          <w:szCs w:val="32"/>
        </w:rPr>
      </w:pPr>
      <w:r>
        <w:rPr>
          <w:noProof/>
          <w:lang w:eastAsia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1026" type="#_x0000_t75" style="position:absolute;margin-left:189.05pt;margin-top:-18.95pt;width:133.85pt;height:117.4pt;z-index:-251658240;visibility:visible">
            <v:imagedata r:id="rId4" o:title=""/>
          </v:shape>
        </w:pict>
      </w:r>
      <w:r>
        <w:rPr>
          <w:noProof/>
          <w:lang w:eastAsia="hr-HR"/>
        </w:rPr>
        <w:pict>
          <v:shape id="Picture 2" o:spid="_x0000_s1027" type="#_x0000_t75" alt="Logo jelkovec normalan" style="position:absolute;margin-left:0;margin-top:0;width:91.1pt;height:80.5pt;z-index:251657216;visibility:visible;mso-position-horizontal:left;mso-position-vertical:top">
            <v:imagedata r:id="rId5" o:title=""/>
            <w10:wrap type="square"/>
          </v:shape>
        </w:pict>
      </w:r>
    </w:p>
    <w:p w:rsidR="001256F5" w:rsidRDefault="001256F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</w:t>
      </w:r>
    </w:p>
    <w:p w:rsidR="001256F5" w:rsidRDefault="001256F5">
      <w:pPr>
        <w:rPr>
          <w:sz w:val="32"/>
          <w:szCs w:val="32"/>
        </w:rPr>
      </w:pPr>
    </w:p>
    <w:p w:rsidR="001256F5" w:rsidRPr="00BF1C36" w:rsidRDefault="001256F5" w:rsidP="00BF1C36">
      <w:pPr>
        <w:rPr>
          <w:rFonts w:ascii="Times New Roman" w:hAnsi="Times New Roman"/>
          <w:sz w:val="24"/>
          <w:szCs w:val="24"/>
        </w:rPr>
      </w:pPr>
      <w:r w:rsidRPr="00BF1C36">
        <w:rPr>
          <w:rFonts w:ascii="Times New Roman" w:hAnsi="Times New Roman"/>
          <w:sz w:val="24"/>
          <w:szCs w:val="24"/>
        </w:rPr>
        <w:t>Osnovna škola Jelkovec</w:t>
      </w:r>
      <w:r w:rsidRPr="00BF1C36">
        <w:rPr>
          <w:rFonts w:ascii="Times New Roman" w:hAnsi="Times New Roman"/>
          <w:sz w:val="24"/>
          <w:szCs w:val="24"/>
        </w:rPr>
        <w:tab/>
      </w:r>
      <w:r w:rsidRPr="00BF1C36">
        <w:rPr>
          <w:rFonts w:ascii="Times New Roman" w:hAnsi="Times New Roman"/>
          <w:sz w:val="24"/>
          <w:szCs w:val="24"/>
        </w:rPr>
        <w:tab/>
        <w:t xml:space="preserve">                                          Hrvatsko matematičko društvo</w:t>
      </w:r>
    </w:p>
    <w:p w:rsidR="001256F5" w:rsidRPr="00BF1C36" w:rsidRDefault="001256F5" w:rsidP="00BF1C36">
      <w:pPr>
        <w:rPr>
          <w:rFonts w:ascii="Times New Roman" w:hAnsi="Times New Roman"/>
          <w:sz w:val="24"/>
          <w:szCs w:val="24"/>
        </w:rPr>
      </w:pPr>
    </w:p>
    <w:p w:rsidR="001256F5" w:rsidRPr="00BF1C36" w:rsidRDefault="001256F5" w:rsidP="00BF1C36">
      <w:pPr>
        <w:rPr>
          <w:sz w:val="24"/>
          <w:szCs w:val="24"/>
        </w:rPr>
      </w:pPr>
      <w:r w:rsidRPr="00BF1C36">
        <w:rPr>
          <w:sz w:val="24"/>
          <w:szCs w:val="24"/>
        </w:rPr>
        <w:t xml:space="preserve">                                         uz potporu Ministarstva znanosti, obrazovanja i sporta</w:t>
      </w:r>
    </w:p>
    <w:p w:rsidR="001256F5" w:rsidRDefault="001256F5" w:rsidP="00BF1C36">
      <w:pPr>
        <w:jc w:val="center"/>
        <w:rPr>
          <w:b/>
          <w:u w:val="single"/>
        </w:rPr>
      </w:pPr>
      <w:r>
        <w:rPr>
          <w:b/>
          <w:u w:val="single"/>
        </w:rPr>
        <w:t>6. prosinca 2013.  u našoj školi održala se prvi put</w:t>
      </w:r>
      <w:r w:rsidRPr="002372A9">
        <w:rPr>
          <w:b/>
          <w:u w:val="single"/>
        </w:rPr>
        <w:t xml:space="preserve">u </w:t>
      </w:r>
    </w:p>
    <w:p w:rsidR="001256F5" w:rsidRDefault="001256F5" w:rsidP="00BF1C36">
      <w:pPr>
        <w:jc w:val="center"/>
        <w:rPr>
          <w:b/>
          <w:u w:val="single"/>
        </w:rPr>
      </w:pPr>
      <w:r>
        <w:rPr>
          <w:b/>
          <w:u w:val="single"/>
        </w:rPr>
        <w:t>VEČER MATEMATIKE</w:t>
      </w:r>
    </w:p>
    <w:p w:rsidR="001256F5" w:rsidRDefault="001256F5" w:rsidP="00BF1C36">
      <w:pPr>
        <w:jc w:val="both"/>
        <w:rPr>
          <w:rFonts w:ascii="Times New Roman" w:hAnsi="Times New Roman"/>
          <w:sz w:val="24"/>
          <w:szCs w:val="24"/>
        </w:rPr>
      </w:pPr>
    </w:p>
    <w:p w:rsidR="001256F5" w:rsidRPr="00BF1C36" w:rsidRDefault="001256F5" w:rsidP="00BF1C36">
      <w:pPr>
        <w:jc w:val="both"/>
        <w:rPr>
          <w:rFonts w:ascii="Times New Roman" w:hAnsi="Times New Roman"/>
          <w:sz w:val="24"/>
          <w:szCs w:val="24"/>
        </w:rPr>
      </w:pPr>
      <w:r w:rsidRPr="00BF1C36">
        <w:rPr>
          <w:rFonts w:ascii="Times New Roman" w:hAnsi="Times New Roman"/>
          <w:sz w:val="24"/>
          <w:szCs w:val="24"/>
        </w:rPr>
        <w:t>Odazvao se neočekivano velik broj učenika i roditelja prvih, drugih, trećih i četvrtih razreda koji su zainteresirano sudjelovali u radionicama. Zajedničko druženje i rješavanje malih i velikih matematičkih zadataka svima će nam ostati u lijepom sjećanju. Roditelji su se prisjetili svojih đačkih dana, a učenici uživali igrajući se matematikom.</w:t>
      </w:r>
    </w:p>
    <w:p w:rsidR="001256F5" w:rsidRPr="00BF1C36" w:rsidRDefault="001256F5" w:rsidP="00BF1C36">
      <w:pPr>
        <w:jc w:val="both"/>
        <w:rPr>
          <w:rFonts w:ascii="Times New Roman" w:hAnsi="Times New Roman"/>
          <w:sz w:val="24"/>
          <w:szCs w:val="24"/>
        </w:rPr>
      </w:pPr>
      <w:r w:rsidRPr="00BF1C36">
        <w:rPr>
          <w:rFonts w:ascii="Times New Roman" w:hAnsi="Times New Roman"/>
          <w:sz w:val="24"/>
          <w:szCs w:val="24"/>
        </w:rPr>
        <w:t>Matematički centri sa zadacima po razredima, kreativni matematičari, matematički radoznalci, raspjevani matematičari, matematičke bojanke za najmlađe – buduće učenike…</w:t>
      </w:r>
    </w:p>
    <w:p w:rsidR="001256F5" w:rsidRPr="00BF1C36" w:rsidRDefault="001256F5" w:rsidP="00BF1C36">
      <w:pPr>
        <w:jc w:val="both"/>
        <w:rPr>
          <w:rFonts w:ascii="Times New Roman" w:hAnsi="Times New Roman"/>
          <w:sz w:val="24"/>
          <w:szCs w:val="24"/>
        </w:rPr>
      </w:pPr>
      <w:r w:rsidRPr="00BF1C36">
        <w:rPr>
          <w:rFonts w:ascii="Times New Roman" w:hAnsi="Times New Roman"/>
          <w:sz w:val="24"/>
          <w:szCs w:val="24"/>
        </w:rPr>
        <w:t>Matematika je ispunila svaki kutak naše škole… Osobito smo ponosni na mlade suradnice, učenice 7.a razreda koje su pomagale u provođenju zadataka.</w:t>
      </w:r>
    </w:p>
    <w:p w:rsidR="001256F5" w:rsidRPr="00BF1C36" w:rsidRDefault="001256F5" w:rsidP="00BF1C36">
      <w:pPr>
        <w:jc w:val="both"/>
        <w:rPr>
          <w:rFonts w:ascii="Times New Roman" w:hAnsi="Times New Roman"/>
          <w:i/>
          <w:sz w:val="24"/>
          <w:szCs w:val="24"/>
        </w:rPr>
      </w:pPr>
      <w:r w:rsidRPr="00BF1C36">
        <w:rPr>
          <w:rFonts w:ascii="Times New Roman" w:hAnsi="Times New Roman"/>
          <w:i/>
          <w:sz w:val="24"/>
          <w:szCs w:val="24"/>
        </w:rPr>
        <w:t>Hvala vam, draga djeco i roditelji, što ste nam se pridružili</w:t>
      </w:r>
    </w:p>
    <w:p w:rsidR="001256F5" w:rsidRPr="00C4752F" w:rsidRDefault="001256F5" w:rsidP="00C4752F">
      <w:pPr>
        <w:ind w:left="1416" w:firstLine="708"/>
        <w:jc w:val="right"/>
        <w:rPr>
          <w:rFonts w:ascii="Times New Roman" w:hAnsi="Times New Roman"/>
          <w:i/>
          <w:sz w:val="24"/>
          <w:szCs w:val="24"/>
        </w:rPr>
      </w:pPr>
      <w:r w:rsidRPr="00BF1C36">
        <w:rPr>
          <w:rFonts w:ascii="Times New Roman" w:hAnsi="Times New Roman"/>
          <w:i/>
          <w:sz w:val="24"/>
          <w:szCs w:val="24"/>
        </w:rPr>
        <w:t xml:space="preserve"> …i vidimo se sljedeće godine, na novoj Večeri matematike!</w:t>
      </w:r>
    </w:p>
    <w:p w:rsidR="001256F5" w:rsidRPr="009A1746" w:rsidRDefault="001256F5" w:rsidP="00C4752F">
      <w:pPr>
        <w:jc w:val="right"/>
        <w:rPr>
          <w:rFonts w:ascii="Times New Roman" w:hAnsi="Times New Roman"/>
          <w:sz w:val="24"/>
          <w:szCs w:val="24"/>
        </w:rPr>
      </w:pPr>
      <w:r>
        <w:pict>
          <v:shape id="_x0000_i1025" type="#_x0000_t75" style="width:441pt;height:195.75pt">
            <v:imagedata r:id="rId6" o:title=""/>
          </v:shape>
        </w:pict>
      </w:r>
    </w:p>
    <w:p w:rsidR="001256F5" w:rsidRPr="009A1746" w:rsidRDefault="001256F5" w:rsidP="009A1746">
      <w:pPr>
        <w:ind w:left="1416" w:firstLine="708"/>
        <w:jc w:val="both"/>
        <w:rPr>
          <w:rFonts w:ascii="Times New Roman" w:hAnsi="Times New Roman"/>
          <w:i/>
          <w:sz w:val="24"/>
          <w:szCs w:val="24"/>
        </w:rPr>
      </w:pPr>
      <w:r>
        <w:t xml:space="preserve">            </w:t>
      </w:r>
    </w:p>
    <w:sectPr w:rsidR="001256F5" w:rsidRPr="009A1746" w:rsidSect="009865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oNotDisplayPageBoundari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38C8"/>
    <w:rsid w:val="00123C3F"/>
    <w:rsid w:val="001256F5"/>
    <w:rsid w:val="001D587C"/>
    <w:rsid w:val="002372A9"/>
    <w:rsid w:val="00395BDC"/>
    <w:rsid w:val="00475CB7"/>
    <w:rsid w:val="004E0902"/>
    <w:rsid w:val="005C38C8"/>
    <w:rsid w:val="006D038C"/>
    <w:rsid w:val="008D44B7"/>
    <w:rsid w:val="008E2DAE"/>
    <w:rsid w:val="009865FD"/>
    <w:rsid w:val="009A1746"/>
    <w:rsid w:val="009C39B8"/>
    <w:rsid w:val="009D3323"/>
    <w:rsid w:val="009E7A2C"/>
    <w:rsid w:val="00A16CAC"/>
    <w:rsid w:val="00B3725E"/>
    <w:rsid w:val="00BA3868"/>
    <w:rsid w:val="00BF1C36"/>
    <w:rsid w:val="00C4350F"/>
    <w:rsid w:val="00C46B9D"/>
    <w:rsid w:val="00C4752F"/>
    <w:rsid w:val="00DD4CB5"/>
    <w:rsid w:val="00EC11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65F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168</Words>
  <Characters>962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UGO</dc:creator>
  <cp:keywords/>
  <dc:description/>
  <cp:lastModifiedBy>Korisnik</cp:lastModifiedBy>
  <cp:revision>2</cp:revision>
  <dcterms:created xsi:type="dcterms:W3CDTF">2013-12-18T14:26:00Z</dcterms:created>
  <dcterms:modified xsi:type="dcterms:W3CDTF">2013-12-18T14:26:00Z</dcterms:modified>
</cp:coreProperties>
</file>